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51F5" w:rsidRPr="00E87B31" w:rsidRDefault="00DE51F5" w:rsidP="00A44C1D">
      <w:r w:rsidRPr="00E87B31">
        <w:t>Приложение № </w:t>
      </w:r>
      <w:r>
        <w:t>4</w:t>
      </w:r>
    </w:p>
    <w:p w:rsidR="00DE51F5" w:rsidRPr="00E87B31" w:rsidRDefault="00DE51F5" w:rsidP="00A44C1D">
      <w:r>
        <w:t>к</w:t>
      </w:r>
      <w:r w:rsidRPr="00E87B31">
        <w:t xml:space="preserve"> письму Минобразования</w:t>
      </w:r>
    </w:p>
    <w:p w:rsidR="00DE51F5" w:rsidRPr="00E87B31" w:rsidRDefault="00DE51F5" w:rsidP="00A44C1D">
      <w:r>
        <w:t>Новосибирской области</w:t>
      </w:r>
    </w:p>
    <w:p w:rsidR="00DE51F5" w:rsidRDefault="00DE51F5" w:rsidP="00A44C1D">
      <w:r>
        <w:t>о</w:t>
      </w:r>
      <w:r w:rsidRPr="00E87B31">
        <w:t>т _________№________</w:t>
      </w:r>
    </w:p>
    <w:p w:rsidR="00DE51F5" w:rsidRDefault="00DE51F5" w:rsidP="00DE51F5">
      <w:pPr>
        <w:jc w:val="right"/>
      </w:pPr>
    </w:p>
    <w:p w:rsidR="00A750AB" w:rsidRPr="00E87B31" w:rsidRDefault="00A750AB" w:rsidP="00E87B31">
      <w:pPr>
        <w:ind w:firstLine="708"/>
        <w:jc w:val="both"/>
      </w:pPr>
      <w:bookmarkStart w:id="0" w:name="_GoBack"/>
      <w:bookmarkEnd w:id="0"/>
    </w:p>
    <w:sectPr w:rsidR="00A750AB" w:rsidRPr="00E87B31" w:rsidSect="00A44C1D">
      <w:pgSz w:w="16838" w:h="11906" w:orient="landscape" w:code="9"/>
      <w:pgMar w:top="567" w:right="720" w:bottom="567" w:left="567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6DD2" w:rsidRDefault="00276DD2" w:rsidP="00E87B31">
      <w:r>
        <w:separator/>
      </w:r>
    </w:p>
  </w:endnote>
  <w:endnote w:type="continuationSeparator" w:id="0">
    <w:p w:rsidR="00276DD2" w:rsidRDefault="00276DD2" w:rsidP="00E87B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6DD2" w:rsidRDefault="00276DD2" w:rsidP="00E87B31">
      <w:r>
        <w:separator/>
      </w:r>
    </w:p>
  </w:footnote>
  <w:footnote w:type="continuationSeparator" w:id="0">
    <w:p w:rsidR="00276DD2" w:rsidRDefault="00276DD2" w:rsidP="00E87B3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6353"/>
    <w:rsid w:val="000300E2"/>
    <w:rsid w:val="000411B8"/>
    <w:rsid w:val="00041A58"/>
    <w:rsid w:val="00052B25"/>
    <w:rsid w:val="00065104"/>
    <w:rsid w:val="000A23E3"/>
    <w:rsid w:val="000C15F9"/>
    <w:rsid w:val="000D037D"/>
    <w:rsid w:val="000F2976"/>
    <w:rsid w:val="001039CC"/>
    <w:rsid w:val="00120FE9"/>
    <w:rsid w:val="001459C3"/>
    <w:rsid w:val="00167A2B"/>
    <w:rsid w:val="00173306"/>
    <w:rsid w:val="0018129B"/>
    <w:rsid w:val="00184E53"/>
    <w:rsid w:val="001C26C7"/>
    <w:rsid w:val="002337C7"/>
    <w:rsid w:val="00257760"/>
    <w:rsid w:val="00276DD2"/>
    <w:rsid w:val="00291FCB"/>
    <w:rsid w:val="002B5A72"/>
    <w:rsid w:val="002C3AF9"/>
    <w:rsid w:val="002F3B12"/>
    <w:rsid w:val="00322E23"/>
    <w:rsid w:val="00390F0F"/>
    <w:rsid w:val="00397BBE"/>
    <w:rsid w:val="003A355A"/>
    <w:rsid w:val="003C329F"/>
    <w:rsid w:val="003D0CB6"/>
    <w:rsid w:val="003E55AC"/>
    <w:rsid w:val="004751A9"/>
    <w:rsid w:val="0048029B"/>
    <w:rsid w:val="004A5A6C"/>
    <w:rsid w:val="004D175B"/>
    <w:rsid w:val="004E0B87"/>
    <w:rsid w:val="004E37E1"/>
    <w:rsid w:val="004E7C68"/>
    <w:rsid w:val="00504A68"/>
    <w:rsid w:val="0051113A"/>
    <w:rsid w:val="00521DA4"/>
    <w:rsid w:val="0057062E"/>
    <w:rsid w:val="00582861"/>
    <w:rsid w:val="005C60D8"/>
    <w:rsid w:val="005D514A"/>
    <w:rsid w:val="00607FD6"/>
    <w:rsid w:val="0064129F"/>
    <w:rsid w:val="006550D0"/>
    <w:rsid w:val="0066720F"/>
    <w:rsid w:val="006835EF"/>
    <w:rsid w:val="006B78A9"/>
    <w:rsid w:val="006E64F9"/>
    <w:rsid w:val="006F7175"/>
    <w:rsid w:val="00733420"/>
    <w:rsid w:val="007A5AA7"/>
    <w:rsid w:val="007A7C78"/>
    <w:rsid w:val="007F42B1"/>
    <w:rsid w:val="00874A94"/>
    <w:rsid w:val="00877157"/>
    <w:rsid w:val="00884BB3"/>
    <w:rsid w:val="00893428"/>
    <w:rsid w:val="008A7B41"/>
    <w:rsid w:val="008D405F"/>
    <w:rsid w:val="00904564"/>
    <w:rsid w:val="00904667"/>
    <w:rsid w:val="00914943"/>
    <w:rsid w:val="009335E9"/>
    <w:rsid w:val="00934249"/>
    <w:rsid w:val="00975F4E"/>
    <w:rsid w:val="009A03D5"/>
    <w:rsid w:val="009B0D25"/>
    <w:rsid w:val="009B2909"/>
    <w:rsid w:val="009C2216"/>
    <w:rsid w:val="009D2572"/>
    <w:rsid w:val="00A222E9"/>
    <w:rsid w:val="00A242B1"/>
    <w:rsid w:val="00A44C1D"/>
    <w:rsid w:val="00A750AB"/>
    <w:rsid w:val="00A7510B"/>
    <w:rsid w:val="00A81841"/>
    <w:rsid w:val="00AB3FAF"/>
    <w:rsid w:val="00AE2097"/>
    <w:rsid w:val="00AE7AEE"/>
    <w:rsid w:val="00B27C8B"/>
    <w:rsid w:val="00BD716D"/>
    <w:rsid w:val="00BF2E39"/>
    <w:rsid w:val="00C20C6D"/>
    <w:rsid w:val="00C2520B"/>
    <w:rsid w:val="00C352C1"/>
    <w:rsid w:val="00C83702"/>
    <w:rsid w:val="00CC385A"/>
    <w:rsid w:val="00CF1E6C"/>
    <w:rsid w:val="00D073C8"/>
    <w:rsid w:val="00D1313C"/>
    <w:rsid w:val="00D953BC"/>
    <w:rsid w:val="00DB6C49"/>
    <w:rsid w:val="00DC0D63"/>
    <w:rsid w:val="00DE51F5"/>
    <w:rsid w:val="00E011DC"/>
    <w:rsid w:val="00E06F46"/>
    <w:rsid w:val="00E224BE"/>
    <w:rsid w:val="00E82D23"/>
    <w:rsid w:val="00E87B31"/>
    <w:rsid w:val="00EA6353"/>
    <w:rsid w:val="00EB7A50"/>
    <w:rsid w:val="00F21000"/>
    <w:rsid w:val="00F271BB"/>
    <w:rsid w:val="00F83751"/>
    <w:rsid w:val="00FC0A1F"/>
    <w:rsid w:val="00FF6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62E"/>
    <w:pPr>
      <w:autoSpaceDE w:val="0"/>
      <w:autoSpaceDN w:val="0"/>
    </w:pPr>
    <w:rPr>
      <w:rFonts w:ascii="Times New Roman" w:eastAsia="Times New Roman" w:hAnsi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7062E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rsid w:val="0057062E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5">
    <w:name w:val="Hyperlink"/>
    <w:uiPriority w:val="99"/>
    <w:rsid w:val="0057062E"/>
    <w:rPr>
      <w:rFonts w:cs="Times New Roman"/>
      <w:color w:val="0000FF"/>
      <w:u w:val="single"/>
    </w:rPr>
  </w:style>
  <w:style w:type="paragraph" w:styleId="2">
    <w:name w:val="Body Text 2"/>
    <w:basedOn w:val="a"/>
    <w:link w:val="20"/>
    <w:uiPriority w:val="99"/>
    <w:rsid w:val="0057062E"/>
    <w:pPr>
      <w:jc w:val="both"/>
    </w:pPr>
  </w:style>
  <w:style w:type="character" w:customStyle="1" w:styleId="20">
    <w:name w:val="Основной текст 2 Знак"/>
    <w:link w:val="2"/>
    <w:uiPriority w:val="99"/>
    <w:rsid w:val="0057062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Body Text 3"/>
    <w:basedOn w:val="a"/>
    <w:link w:val="30"/>
    <w:uiPriority w:val="99"/>
    <w:rsid w:val="0057062E"/>
    <w:pPr>
      <w:jc w:val="center"/>
    </w:pPr>
    <w:rPr>
      <w:b/>
      <w:bCs/>
    </w:rPr>
  </w:style>
  <w:style w:type="character" w:customStyle="1" w:styleId="30">
    <w:name w:val="Основной текст 3 Знак"/>
    <w:link w:val="3"/>
    <w:uiPriority w:val="99"/>
    <w:rsid w:val="0057062E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7062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57062E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51113A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EA6353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9">
    <w:name w:val="Strong"/>
    <w:basedOn w:val="a0"/>
    <w:qFormat/>
    <w:rsid w:val="00BD716D"/>
    <w:rPr>
      <w:b/>
      <w:bCs/>
    </w:rPr>
  </w:style>
  <w:style w:type="paragraph" w:customStyle="1" w:styleId="ConsPlusNormal">
    <w:name w:val="ConsPlusNormal"/>
    <w:rsid w:val="00975F4E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a">
    <w:name w:val="footer"/>
    <w:basedOn w:val="a"/>
    <w:link w:val="ab"/>
    <w:uiPriority w:val="99"/>
    <w:unhideWhenUsed/>
    <w:rsid w:val="00E87B3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87B31"/>
    <w:rPr>
      <w:rFonts w:ascii="Times New Roman" w:eastAsia="Times New Roman" w:hAnsi="Times New Roman"/>
      <w:sz w:val="28"/>
      <w:szCs w:val="28"/>
    </w:rPr>
  </w:style>
  <w:style w:type="paragraph" w:styleId="ac">
    <w:name w:val="No Spacing"/>
    <w:uiPriority w:val="1"/>
    <w:qFormat/>
    <w:rsid w:val="009B0D25"/>
    <w:rPr>
      <w:rFonts w:ascii="Times New Roman" w:eastAsiaTheme="minorHAnsi" w:hAnsi="Times New Roman" w:cstheme="minorBidi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7062E"/>
    <w:pPr>
      <w:autoSpaceDE w:val="0"/>
      <w:autoSpaceDN w:val="0"/>
    </w:pPr>
    <w:rPr>
      <w:rFonts w:ascii="Times New Roman" w:eastAsia="Times New Roman" w:hAnsi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7062E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link w:val="a3"/>
    <w:uiPriority w:val="99"/>
    <w:rsid w:val="0057062E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5">
    <w:name w:val="Hyperlink"/>
    <w:uiPriority w:val="99"/>
    <w:rsid w:val="0057062E"/>
    <w:rPr>
      <w:rFonts w:cs="Times New Roman"/>
      <w:color w:val="0000FF"/>
      <w:u w:val="single"/>
    </w:rPr>
  </w:style>
  <w:style w:type="paragraph" w:styleId="2">
    <w:name w:val="Body Text 2"/>
    <w:basedOn w:val="a"/>
    <w:link w:val="20"/>
    <w:uiPriority w:val="99"/>
    <w:rsid w:val="0057062E"/>
    <w:pPr>
      <w:jc w:val="both"/>
    </w:pPr>
  </w:style>
  <w:style w:type="character" w:customStyle="1" w:styleId="20">
    <w:name w:val="Основной текст 2 Знак"/>
    <w:link w:val="2"/>
    <w:uiPriority w:val="99"/>
    <w:rsid w:val="0057062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Body Text 3"/>
    <w:basedOn w:val="a"/>
    <w:link w:val="30"/>
    <w:uiPriority w:val="99"/>
    <w:rsid w:val="0057062E"/>
    <w:pPr>
      <w:jc w:val="center"/>
    </w:pPr>
    <w:rPr>
      <w:b/>
      <w:bCs/>
    </w:rPr>
  </w:style>
  <w:style w:type="character" w:customStyle="1" w:styleId="30">
    <w:name w:val="Основной текст 3 Знак"/>
    <w:link w:val="3"/>
    <w:uiPriority w:val="99"/>
    <w:rsid w:val="0057062E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57062E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sid w:val="0057062E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51113A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nformat">
    <w:name w:val="ConsPlusNonformat"/>
    <w:rsid w:val="00EA6353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9">
    <w:name w:val="Strong"/>
    <w:basedOn w:val="a0"/>
    <w:qFormat/>
    <w:rsid w:val="00BD716D"/>
    <w:rPr>
      <w:b/>
      <w:bCs/>
    </w:rPr>
  </w:style>
  <w:style w:type="paragraph" w:customStyle="1" w:styleId="ConsPlusNormal">
    <w:name w:val="ConsPlusNormal"/>
    <w:rsid w:val="00975F4E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a">
    <w:name w:val="footer"/>
    <w:basedOn w:val="a"/>
    <w:link w:val="ab"/>
    <w:uiPriority w:val="99"/>
    <w:unhideWhenUsed/>
    <w:rsid w:val="00E87B3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87B31"/>
    <w:rPr>
      <w:rFonts w:ascii="Times New Roman" w:eastAsia="Times New Roman" w:hAnsi="Times New Roman"/>
      <w:sz w:val="28"/>
      <w:szCs w:val="28"/>
    </w:rPr>
  </w:style>
  <w:style w:type="paragraph" w:styleId="ac">
    <w:name w:val="No Spacing"/>
    <w:uiPriority w:val="1"/>
    <w:qFormat/>
    <w:rsid w:val="009B0D25"/>
    <w:rPr>
      <w:rFonts w:ascii="Times New Roman" w:eastAsiaTheme="minorHAnsi" w:hAnsi="Times New Roman" w:cstheme="minorBidi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1042;&#1072;&#1089;&#1080;&#1083;&#1100;&#1077;&#1074;&#1089;&#1082;&#1072;&#1103;\&#1044;&#1086;&#1082;&#1091;&#1084;&#1077;&#1085;&#1090;&#1072;&#1094;&#1080;&#1103;\&#1054;&#1058;&#1063;&#1045;&#1058;&#1067;%20&#1056;&#1040;&#1049;&#1054;&#1053;&#1054;&#1042;_&#1044;&#1054;\2019\&#1052;&#1048;&#1053;&#1048;&#1057;&#1058;&#1045;&#1056;&#1057;&#1058;&#1042;&#1054;%20&#1054;&#1041;&#1056;&#1040;&#1047;&#1054;&#1042;&#1040;&#1053;&#1048;&#1071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МИНИСТЕРСТВО ОБРАЗОВАНИЯ</Template>
  <TotalTime>72</TotalTime>
  <Pages>1</Pages>
  <Words>12</Words>
  <Characters>73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</CharactersWithSpaces>
  <SharedDoc>false</SharedDoc>
  <HLinks>
    <vt:vector size="12" baseType="variant">
      <vt:variant>
        <vt:i4>4980823</vt:i4>
      </vt:variant>
      <vt:variant>
        <vt:i4>3</vt:i4>
      </vt:variant>
      <vt:variant>
        <vt:i4>0</vt:i4>
      </vt:variant>
      <vt:variant>
        <vt:i4>5</vt:i4>
      </vt:variant>
      <vt:variant>
        <vt:lpwstr>http://www.minobr.nso.ru/</vt:lpwstr>
      </vt:variant>
      <vt:variant>
        <vt:lpwstr/>
      </vt:variant>
      <vt:variant>
        <vt:i4>7012429</vt:i4>
      </vt:variant>
      <vt:variant>
        <vt:i4>0</vt:i4>
      </vt:variant>
      <vt:variant>
        <vt:i4>0</vt:i4>
      </vt:variant>
      <vt:variant>
        <vt:i4>5</vt:i4>
      </vt:variant>
      <vt:variant>
        <vt:lpwstr>mailto:minobr@nso.ru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Васильевская Яна Игоревна</dc:creator>
  <cp:lastModifiedBy>Васильевская Яна Игоревна</cp:lastModifiedBy>
  <cp:revision>77</cp:revision>
  <cp:lastPrinted>2020-03-23T07:53:00Z</cp:lastPrinted>
  <dcterms:created xsi:type="dcterms:W3CDTF">2020-03-20T05:47:00Z</dcterms:created>
  <dcterms:modified xsi:type="dcterms:W3CDTF">2020-03-23T07:54:00Z</dcterms:modified>
</cp:coreProperties>
</file>